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43A" w:rsidRDefault="0045343A">
      <w:r w:rsidRPr="008804DE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661.5pt;visibility:visible">
            <v:imagedata r:id="rId4" o:title=""/>
          </v:shape>
        </w:pict>
      </w:r>
    </w:p>
    <w:p w:rsidR="0045343A" w:rsidRDefault="0045343A">
      <w:r w:rsidRPr="008804DE">
        <w:rPr>
          <w:noProof/>
          <w:lang w:eastAsia="ru-RU"/>
        </w:rPr>
        <w:pict>
          <v:shape id="Рисунок 2" o:spid="_x0000_i1026" type="#_x0000_t75" style="width:468pt;height:661.5pt;visibility:visible">
            <v:imagedata r:id="rId5" o:title=""/>
          </v:shape>
        </w:pict>
      </w:r>
    </w:p>
    <w:p w:rsidR="0045343A" w:rsidRDefault="0045343A"/>
    <w:p w:rsidR="0045343A" w:rsidRDefault="0045343A"/>
    <w:sectPr w:rsidR="0045343A" w:rsidSect="00A83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493A"/>
    <w:rsid w:val="0004198D"/>
    <w:rsid w:val="0005493A"/>
    <w:rsid w:val="000634E2"/>
    <w:rsid w:val="000832DD"/>
    <w:rsid w:val="00092E60"/>
    <w:rsid w:val="001B0428"/>
    <w:rsid w:val="001C7880"/>
    <w:rsid w:val="001E48CA"/>
    <w:rsid w:val="00207F24"/>
    <w:rsid w:val="002B2055"/>
    <w:rsid w:val="003C5C15"/>
    <w:rsid w:val="003D34D1"/>
    <w:rsid w:val="0041422A"/>
    <w:rsid w:val="0045343A"/>
    <w:rsid w:val="004864A2"/>
    <w:rsid w:val="00577FBA"/>
    <w:rsid w:val="005D2A3E"/>
    <w:rsid w:val="0061089B"/>
    <w:rsid w:val="00613721"/>
    <w:rsid w:val="006842E3"/>
    <w:rsid w:val="006A5A56"/>
    <w:rsid w:val="006D702C"/>
    <w:rsid w:val="00721B1A"/>
    <w:rsid w:val="0072597A"/>
    <w:rsid w:val="00747A11"/>
    <w:rsid w:val="007E2B22"/>
    <w:rsid w:val="00814AEC"/>
    <w:rsid w:val="00820E8E"/>
    <w:rsid w:val="008804DE"/>
    <w:rsid w:val="008901D6"/>
    <w:rsid w:val="008977F7"/>
    <w:rsid w:val="008A475B"/>
    <w:rsid w:val="008D010C"/>
    <w:rsid w:val="008F55EC"/>
    <w:rsid w:val="00966557"/>
    <w:rsid w:val="009C19AB"/>
    <w:rsid w:val="009C258A"/>
    <w:rsid w:val="00A04842"/>
    <w:rsid w:val="00A062CB"/>
    <w:rsid w:val="00A830FC"/>
    <w:rsid w:val="00A83ED5"/>
    <w:rsid w:val="00AC4F4B"/>
    <w:rsid w:val="00B07E5D"/>
    <w:rsid w:val="00B1481B"/>
    <w:rsid w:val="00B41C3B"/>
    <w:rsid w:val="00B8637C"/>
    <w:rsid w:val="00C73FE4"/>
    <w:rsid w:val="00CB4565"/>
    <w:rsid w:val="00D31E7E"/>
    <w:rsid w:val="00D84264"/>
    <w:rsid w:val="00DC6E14"/>
    <w:rsid w:val="00DD7938"/>
    <w:rsid w:val="00DF1473"/>
    <w:rsid w:val="00DF52AC"/>
    <w:rsid w:val="00E10A09"/>
    <w:rsid w:val="00E5243E"/>
    <w:rsid w:val="00EF57AA"/>
    <w:rsid w:val="00F44F05"/>
    <w:rsid w:val="00FE2AE7"/>
    <w:rsid w:val="00FE3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30FC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549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549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</TotalTime>
  <Pages>2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fpkpps219</dc:creator>
  <cp:keywords/>
  <dc:description/>
  <cp:lastModifiedBy>romanova.e</cp:lastModifiedBy>
  <cp:revision>23</cp:revision>
  <dcterms:created xsi:type="dcterms:W3CDTF">2014-05-13T02:25:00Z</dcterms:created>
  <dcterms:modified xsi:type="dcterms:W3CDTF">2014-06-26T07:11:00Z</dcterms:modified>
</cp:coreProperties>
</file>